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FC13" w14:textId="77777777" w:rsidR="00FC6B0A" w:rsidRPr="0042648A" w:rsidRDefault="00FC6B0A" w:rsidP="00D4596B">
      <w:pPr>
        <w:tabs>
          <w:tab w:val="left" w:leader="underscore" w:pos="4536"/>
          <w:tab w:val="right" w:leader="underscore" w:pos="9072"/>
        </w:tabs>
        <w:ind w:firstLine="5812"/>
        <w:rPr>
          <w:rFonts w:ascii="Georgia" w:hAnsi="Georgia"/>
          <w:sz w:val="22"/>
          <w:lang w:val="de-CH"/>
        </w:rPr>
      </w:pPr>
    </w:p>
    <w:p w14:paraId="760B30CD" w14:textId="77777777" w:rsidR="00FC6B0A" w:rsidRPr="0042648A" w:rsidRDefault="00FC6B0A" w:rsidP="00D4596B">
      <w:pPr>
        <w:tabs>
          <w:tab w:val="left" w:leader="underscore" w:pos="4536"/>
          <w:tab w:val="right" w:leader="underscore" w:pos="9072"/>
        </w:tabs>
        <w:ind w:firstLine="5812"/>
        <w:rPr>
          <w:rFonts w:ascii="Georgia" w:hAnsi="Georgia"/>
          <w:sz w:val="22"/>
          <w:lang w:val="de-CH"/>
        </w:rPr>
      </w:pPr>
    </w:p>
    <w:p w14:paraId="265C28C0" w14:textId="77777777" w:rsidR="00FC6B0A" w:rsidRPr="0042648A" w:rsidRDefault="00FC6B0A" w:rsidP="00D4596B">
      <w:pPr>
        <w:tabs>
          <w:tab w:val="left" w:leader="underscore" w:pos="4536"/>
          <w:tab w:val="right" w:leader="underscore" w:pos="9072"/>
        </w:tabs>
        <w:ind w:firstLine="5812"/>
        <w:rPr>
          <w:rFonts w:ascii="Georgia" w:hAnsi="Georgia"/>
          <w:sz w:val="22"/>
          <w:lang w:val="de-CH"/>
        </w:rPr>
      </w:pPr>
    </w:p>
    <w:p w14:paraId="38942664" w14:textId="77777777" w:rsidR="0097147E" w:rsidRPr="00664EF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b/>
          <w:caps/>
          <w:color w:val="006564"/>
          <w:sz w:val="22"/>
          <w:lang w:val="de-CH"/>
        </w:rPr>
      </w:pPr>
      <w:r w:rsidRPr="00664EFA">
        <w:rPr>
          <w:rFonts w:ascii="Georgia" w:hAnsi="Georgia"/>
          <w:b/>
          <w:caps/>
          <w:color w:val="006564"/>
          <w:sz w:val="22"/>
          <w:lang w:val="de-CH"/>
        </w:rPr>
        <w:t xml:space="preserve">Gesuch für </w:t>
      </w:r>
      <w:r w:rsidR="0011054C" w:rsidRPr="00664EFA">
        <w:rPr>
          <w:rFonts w:ascii="Georgia" w:hAnsi="Georgia"/>
          <w:b/>
          <w:caps/>
          <w:color w:val="006564"/>
          <w:sz w:val="22"/>
          <w:lang w:val="de-CH"/>
        </w:rPr>
        <w:t>die Benutzung</w:t>
      </w:r>
      <w:r w:rsidR="00664EFA">
        <w:rPr>
          <w:rFonts w:ascii="Georgia" w:hAnsi="Georgia"/>
          <w:b/>
          <w:caps/>
          <w:color w:val="006564"/>
          <w:sz w:val="22"/>
          <w:lang w:val="de-CH"/>
        </w:rPr>
        <w:t xml:space="preserve"> der Burgkapelle (Bürgli) </w:t>
      </w:r>
      <w:r w:rsidRPr="00664EFA">
        <w:rPr>
          <w:rFonts w:ascii="Georgia" w:hAnsi="Georgia"/>
          <w:b/>
          <w:caps/>
          <w:color w:val="006564"/>
          <w:sz w:val="22"/>
          <w:lang w:val="de-CH"/>
        </w:rPr>
        <w:t>Glarus</w:t>
      </w:r>
    </w:p>
    <w:p w14:paraId="26919F99" w14:textId="77777777" w:rsidR="00FC6B0A" w:rsidRPr="0042648A" w:rsidRDefault="00FC6B0A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3BA47F2F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581711">
        <w:rPr>
          <w:rFonts w:ascii="Georgia" w:hAnsi="Georgia"/>
          <w:b/>
          <w:color w:val="006564"/>
          <w:sz w:val="22"/>
          <w:lang w:val="de-CH"/>
        </w:rPr>
        <w:t>1. Personalien</w:t>
      </w:r>
      <w:r w:rsidRPr="0042648A">
        <w:rPr>
          <w:rFonts w:ascii="Georgia" w:hAnsi="Georgia"/>
          <w:sz w:val="22"/>
          <w:szCs w:val="22"/>
          <w:lang w:val="de-CH"/>
        </w:rPr>
        <w:t xml:space="preserve"> (bei Brautpaaren beide Namen und Adressen)</w:t>
      </w:r>
    </w:p>
    <w:p w14:paraId="30AFF64E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6988EC12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Veranstalter: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44D5514B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Verantwortliche Person: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469C9385" w14:textId="77777777" w:rsidR="00D4596B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7FD43705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Name</w:t>
      </w:r>
      <w:r w:rsidR="00D4596B" w:rsidRPr="0042648A">
        <w:rPr>
          <w:rFonts w:ascii="Georgia" w:hAnsi="Georgia"/>
          <w:sz w:val="22"/>
          <w:szCs w:val="22"/>
          <w:lang w:val="de-CH"/>
        </w:rPr>
        <w:t>: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  <w:r w:rsidRPr="0042648A">
        <w:rPr>
          <w:rFonts w:ascii="Georgia" w:hAnsi="Georgia"/>
          <w:sz w:val="22"/>
          <w:szCs w:val="22"/>
          <w:lang w:val="de-CH"/>
        </w:rPr>
        <w:t>Vorname</w:t>
      </w:r>
      <w:r w:rsidR="00D4596B" w:rsidRPr="0042648A">
        <w:rPr>
          <w:rFonts w:ascii="Georgia" w:hAnsi="Georgia"/>
          <w:sz w:val="22"/>
          <w:szCs w:val="22"/>
          <w:lang w:val="de-CH"/>
        </w:rPr>
        <w:t>: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</w:p>
    <w:p w14:paraId="0B4FB5A1" w14:textId="77777777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Adresse:</w:t>
      </w:r>
      <w:r w:rsidRPr="0042648A">
        <w:rPr>
          <w:rFonts w:ascii="Georgia" w:hAnsi="Georgia"/>
          <w:sz w:val="22"/>
          <w:szCs w:val="22"/>
          <w:lang w:val="de-CH"/>
        </w:rPr>
        <w:tab/>
      </w:r>
      <w:r w:rsidR="0097147E" w:rsidRPr="0042648A">
        <w:rPr>
          <w:rFonts w:ascii="Georgia" w:hAnsi="Georgia"/>
          <w:sz w:val="22"/>
          <w:szCs w:val="22"/>
          <w:lang w:val="de-CH"/>
        </w:rPr>
        <w:t>PLZ/Ort</w:t>
      </w:r>
      <w:r w:rsidRPr="0042648A">
        <w:rPr>
          <w:rFonts w:ascii="Georgia" w:hAnsi="Georgia"/>
          <w:sz w:val="22"/>
          <w:szCs w:val="22"/>
          <w:lang w:val="de-CH"/>
        </w:rPr>
        <w:t>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0BF789E1" w14:textId="06850341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Tel.</w:t>
      </w:r>
      <w:r w:rsidR="001D059E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>P.: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  <w:r w:rsidR="0097147E" w:rsidRPr="0042648A">
        <w:rPr>
          <w:rFonts w:ascii="Georgia" w:hAnsi="Georgia"/>
          <w:sz w:val="22"/>
          <w:szCs w:val="22"/>
          <w:lang w:val="de-CH"/>
        </w:rPr>
        <w:t>Tel.</w:t>
      </w:r>
      <w:r w:rsidR="001D059E">
        <w:rPr>
          <w:rFonts w:ascii="Georgia" w:hAnsi="Georgia"/>
          <w:sz w:val="22"/>
          <w:szCs w:val="22"/>
          <w:lang w:val="de-CH"/>
        </w:rPr>
        <w:t xml:space="preserve"> </w:t>
      </w:r>
      <w:r w:rsidR="0097147E" w:rsidRPr="0042648A">
        <w:rPr>
          <w:rFonts w:ascii="Georgia" w:hAnsi="Georgia"/>
          <w:sz w:val="22"/>
          <w:szCs w:val="22"/>
          <w:lang w:val="de-CH"/>
        </w:rPr>
        <w:t>G</w:t>
      </w:r>
      <w:r w:rsidRPr="0042648A">
        <w:rPr>
          <w:rFonts w:ascii="Georgia" w:hAnsi="Georgia"/>
          <w:sz w:val="22"/>
          <w:szCs w:val="22"/>
          <w:lang w:val="de-CH"/>
        </w:rPr>
        <w:t>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32712C8B" w14:textId="77777777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Konfession:</w:t>
      </w:r>
      <w:r w:rsidR="006D28C0" w:rsidRPr="0042648A">
        <w:rPr>
          <w:rFonts w:ascii="Georgia" w:hAnsi="Georgia"/>
          <w:sz w:val="22"/>
          <w:szCs w:val="22"/>
          <w:lang w:val="de-CH"/>
        </w:rPr>
        <w:tab/>
      </w:r>
    </w:p>
    <w:p w14:paraId="3AC6A5FD" w14:textId="77777777" w:rsidR="00D4596B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71DABE6A" w14:textId="77777777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Name: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  <w:r w:rsidR="0097147E" w:rsidRPr="0042648A">
        <w:rPr>
          <w:rFonts w:ascii="Georgia" w:hAnsi="Georgia"/>
          <w:sz w:val="22"/>
          <w:szCs w:val="22"/>
          <w:lang w:val="de-CH"/>
        </w:rPr>
        <w:t>Vorname</w:t>
      </w:r>
      <w:r w:rsidRPr="0042648A">
        <w:rPr>
          <w:rFonts w:ascii="Georgia" w:hAnsi="Georgia"/>
          <w:sz w:val="22"/>
          <w:szCs w:val="22"/>
          <w:lang w:val="de-CH"/>
        </w:rPr>
        <w:t>: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6FC7CABC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Adresse</w:t>
      </w:r>
      <w:r w:rsidR="00D4596B" w:rsidRPr="0042648A">
        <w:rPr>
          <w:rFonts w:ascii="Georgia" w:hAnsi="Georgia"/>
          <w:sz w:val="22"/>
          <w:szCs w:val="22"/>
          <w:lang w:val="de-CH"/>
        </w:rPr>
        <w:t>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  <w:t>PLZ/Ort: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</w:p>
    <w:p w14:paraId="5EB99398" w14:textId="53C9615D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Tel.</w:t>
      </w:r>
      <w:r w:rsidR="001D059E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>P.: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  <w:t>Tel.</w:t>
      </w:r>
      <w:r w:rsidR="001D059E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>G.: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10600D75" w14:textId="77777777" w:rsidR="0097147E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Konfession: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="006D28C0" w:rsidRPr="0042648A">
        <w:rPr>
          <w:rFonts w:ascii="Georgia" w:hAnsi="Georgia"/>
          <w:sz w:val="22"/>
          <w:szCs w:val="22"/>
          <w:lang w:val="de-CH"/>
        </w:rPr>
        <w:tab/>
      </w:r>
    </w:p>
    <w:p w14:paraId="4FF0EFCF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692CBBC7" w14:textId="77777777" w:rsidR="0097147E" w:rsidRPr="00581711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b/>
          <w:color w:val="006564"/>
          <w:sz w:val="22"/>
          <w:lang w:val="de-CH"/>
        </w:rPr>
      </w:pPr>
      <w:r w:rsidRPr="00581711">
        <w:rPr>
          <w:rFonts w:ascii="Georgia" w:hAnsi="Georgia"/>
          <w:b/>
          <w:color w:val="006564"/>
          <w:sz w:val="22"/>
          <w:lang w:val="de-CH"/>
        </w:rPr>
        <w:t>2. Anlass/Veranstaltung</w:t>
      </w:r>
    </w:p>
    <w:p w14:paraId="742CAA7D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b/>
          <w:bCs/>
          <w:sz w:val="22"/>
          <w:szCs w:val="22"/>
          <w:u w:val="single"/>
          <w:lang w:val="de-CH"/>
        </w:rPr>
      </w:pPr>
    </w:p>
    <w:p w14:paraId="70957E82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Anlass: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3223403B" w14:textId="77777777" w:rsidR="00BD50B9" w:rsidRPr="0042648A" w:rsidRDefault="00BD50B9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0D63ECC8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Beschrieb: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4D7F63DC" w14:textId="77777777" w:rsidR="00BD50B9" w:rsidRPr="0042648A" w:rsidRDefault="00BD50B9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2B26D966" w14:textId="77777777" w:rsidR="00D4596B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0C6ED5CE" w14:textId="77777777" w:rsidR="00D4596B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130CF8B6" w14:textId="77777777" w:rsidR="0097147E" w:rsidRPr="0042648A" w:rsidRDefault="0097147E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Bei Ho</w:t>
      </w:r>
      <w:r w:rsidR="00D4596B" w:rsidRPr="0042648A">
        <w:rPr>
          <w:rFonts w:ascii="Georgia" w:hAnsi="Georgia"/>
          <w:sz w:val="22"/>
          <w:szCs w:val="22"/>
          <w:lang w:val="de-CH"/>
        </w:rPr>
        <w:t>chzeiten Name des Traupfarrers: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</w:p>
    <w:p w14:paraId="73AE0C6C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 xml:space="preserve">Trauung mit Hl. Messe  </w:t>
      </w:r>
      <w:r w:rsidRPr="0042648A">
        <w:rPr>
          <w:rFonts w:ascii="Georgia" w:hAnsi="Georgia"/>
          <w:sz w:val="22"/>
          <w:szCs w:val="22"/>
          <w:lang w:val="de-CH"/>
        </w:rPr>
        <w:sym w:font="Monotype Sorts" w:char="F095"/>
      </w:r>
      <w:r w:rsidR="00D4596B" w:rsidRPr="0042648A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 xml:space="preserve">Trauung ohne Hl. Messe </w:t>
      </w:r>
      <w:r w:rsidRPr="0042648A">
        <w:rPr>
          <w:rFonts w:ascii="Georgia" w:hAnsi="Georgia"/>
          <w:sz w:val="22"/>
          <w:szCs w:val="22"/>
          <w:lang w:val="de-CH"/>
        </w:rPr>
        <w:sym w:font="Monotype Sorts" w:char="F095"/>
      </w:r>
    </w:p>
    <w:p w14:paraId="771F6ED0" w14:textId="77777777" w:rsidR="0097147E" w:rsidRPr="0042648A" w:rsidRDefault="0097147E" w:rsidP="00A53864">
      <w:pPr>
        <w:tabs>
          <w:tab w:val="left" w:leader="underscore" w:pos="4536"/>
          <w:tab w:val="left" w:leader="underscore" w:pos="7088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 xml:space="preserve">Datum: 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  <w:r w:rsidRPr="0042648A">
        <w:rPr>
          <w:rFonts w:ascii="Georgia" w:hAnsi="Georgia"/>
          <w:sz w:val="22"/>
          <w:szCs w:val="22"/>
          <w:lang w:val="de-CH"/>
        </w:rPr>
        <w:t xml:space="preserve">Zeit von: </w:t>
      </w:r>
      <w:r w:rsidR="00D4596B" w:rsidRPr="0042648A">
        <w:rPr>
          <w:rFonts w:ascii="Georgia" w:hAnsi="Georgia"/>
          <w:sz w:val="22"/>
          <w:szCs w:val="22"/>
          <w:lang w:val="de-CH"/>
        </w:rPr>
        <w:tab/>
      </w:r>
      <w:r w:rsidRPr="0042648A">
        <w:rPr>
          <w:rFonts w:ascii="Georgia" w:hAnsi="Georgia"/>
          <w:sz w:val="22"/>
          <w:szCs w:val="22"/>
          <w:lang w:val="de-CH"/>
        </w:rPr>
        <w:t>bis</w:t>
      </w:r>
      <w:r w:rsidR="00D4596B" w:rsidRPr="0042648A">
        <w:rPr>
          <w:rFonts w:ascii="Georgia" w:hAnsi="Georgia"/>
          <w:sz w:val="22"/>
          <w:szCs w:val="22"/>
          <w:lang w:val="de-CH"/>
        </w:rPr>
        <w:t>:</w:t>
      </w:r>
      <w:r w:rsidR="00A53864" w:rsidRPr="0042648A">
        <w:rPr>
          <w:rFonts w:ascii="Georgia" w:hAnsi="Georgia"/>
          <w:sz w:val="22"/>
          <w:szCs w:val="22"/>
          <w:lang w:val="de-CH"/>
        </w:rPr>
        <w:tab/>
      </w:r>
    </w:p>
    <w:p w14:paraId="0BEB0AD7" w14:textId="77777777" w:rsidR="00BD50B9" w:rsidRPr="0042648A" w:rsidRDefault="00BD50B9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530B9586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Ev. Vorbereitungszeiten, Zeit nachher (z</w:t>
      </w:r>
      <w:r w:rsidR="00DF5E13">
        <w:rPr>
          <w:rFonts w:ascii="Georgia" w:hAnsi="Georgia"/>
          <w:sz w:val="22"/>
          <w:szCs w:val="22"/>
          <w:lang w:val="de-CH"/>
        </w:rPr>
        <w:t>.</w:t>
      </w:r>
      <w:r w:rsidRPr="0042648A">
        <w:rPr>
          <w:rFonts w:ascii="Georgia" w:hAnsi="Georgia"/>
          <w:sz w:val="22"/>
          <w:szCs w:val="22"/>
          <w:lang w:val="de-CH"/>
        </w:rPr>
        <w:t>B. Apéro).</w:t>
      </w:r>
    </w:p>
    <w:p w14:paraId="7E741117" w14:textId="77777777" w:rsidR="0097147E" w:rsidRPr="0042648A" w:rsidRDefault="00D4596B" w:rsidP="00A53864">
      <w:pPr>
        <w:tabs>
          <w:tab w:val="left" w:leader="underscore" w:pos="4536"/>
          <w:tab w:val="left" w:leader="underscore" w:pos="7088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Datum: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  <w:t>Zeit</w:t>
      </w:r>
      <w:r w:rsidR="0097147E" w:rsidRPr="0042648A">
        <w:rPr>
          <w:rFonts w:ascii="Georgia" w:hAnsi="Georgia"/>
          <w:sz w:val="22"/>
          <w:szCs w:val="22"/>
          <w:lang w:val="de-CH"/>
        </w:rPr>
        <w:t xml:space="preserve"> von: </w:t>
      </w:r>
      <w:r w:rsidR="002F35BB" w:rsidRPr="0042648A">
        <w:rPr>
          <w:rFonts w:ascii="Georgia" w:hAnsi="Georgia"/>
          <w:sz w:val="22"/>
          <w:szCs w:val="22"/>
          <w:lang w:val="de-CH"/>
        </w:rPr>
        <w:tab/>
      </w:r>
      <w:r w:rsidR="0097147E" w:rsidRPr="0042648A">
        <w:rPr>
          <w:rFonts w:ascii="Georgia" w:hAnsi="Georgia"/>
          <w:sz w:val="22"/>
          <w:szCs w:val="22"/>
          <w:lang w:val="de-CH"/>
        </w:rPr>
        <w:t>bis</w:t>
      </w:r>
      <w:r w:rsidRPr="0042648A">
        <w:rPr>
          <w:rFonts w:ascii="Georgia" w:hAnsi="Georgia"/>
          <w:sz w:val="22"/>
          <w:szCs w:val="22"/>
          <w:lang w:val="de-CH"/>
        </w:rPr>
        <w:t>:</w:t>
      </w:r>
      <w:r w:rsidR="00A53864" w:rsidRPr="0042648A">
        <w:rPr>
          <w:rFonts w:ascii="Georgia" w:hAnsi="Georgia"/>
          <w:sz w:val="22"/>
          <w:szCs w:val="22"/>
          <w:lang w:val="de-CH"/>
        </w:rPr>
        <w:tab/>
      </w:r>
    </w:p>
    <w:p w14:paraId="45C09046" w14:textId="77777777" w:rsidR="00BD50B9" w:rsidRPr="0042648A" w:rsidRDefault="00BD50B9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076B9D15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Grund:</w:t>
      </w:r>
      <w:r w:rsidR="00777880">
        <w:rPr>
          <w:rFonts w:ascii="Georgia" w:hAnsi="Georgia"/>
          <w:sz w:val="22"/>
          <w:szCs w:val="22"/>
          <w:lang w:val="de-CH"/>
        </w:rPr>
        <w:t xml:space="preserve"> 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4675E554" w14:textId="77777777" w:rsidR="00BD50B9" w:rsidRPr="0042648A" w:rsidRDefault="00BD50B9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33EB91EC" w14:textId="77777777" w:rsidR="0097147E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6F49CC5E" w14:textId="77777777" w:rsidR="00D4596B" w:rsidRPr="0042648A" w:rsidRDefault="00D4596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(es sind auch aufzuführen: Kollekte, spezielle Musik, Gruppennamen etc.)</w:t>
      </w:r>
    </w:p>
    <w:p w14:paraId="7D3236D8" w14:textId="77777777" w:rsidR="00D4596B" w:rsidRPr="0042648A" w:rsidRDefault="00D4596B" w:rsidP="00D4596B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0A6EF0B0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581711">
        <w:rPr>
          <w:rFonts w:ascii="Georgia" w:hAnsi="Georgia"/>
          <w:b/>
          <w:color w:val="006564"/>
          <w:sz w:val="22"/>
          <w:lang w:val="de-CH"/>
        </w:rPr>
        <w:t>3. Orgel, Stühle, Bemerkungen:</w:t>
      </w:r>
      <w:r w:rsidRPr="0042648A">
        <w:rPr>
          <w:rFonts w:ascii="Georgia" w:hAnsi="Georgia"/>
          <w:sz w:val="22"/>
          <w:szCs w:val="22"/>
          <w:lang w:val="de-CH"/>
        </w:rPr>
        <w:t xml:space="preserve"> (bitte ankreuzen)</w:t>
      </w:r>
    </w:p>
    <w:p w14:paraId="5D1438EC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6BD89D48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sym w:font="Monotype Sorts" w:char="F095"/>
      </w:r>
      <w:r w:rsidRPr="0042648A">
        <w:rPr>
          <w:rFonts w:ascii="Georgia" w:hAnsi="Georgia"/>
          <w:sz w:val="22"/>
          <w:szCs w:val="22"/>
          <w:lang w:val="de-CH"/>
        </w:rPr>
        <w:t xml:space="preserve"> Wir benützen die Orgel (Organist ist selber zu organisieren)</w:t>
      </w:r>
    </w:p>
    <w:p w14:paraId="7016D468" w14:textId="77777777" w:rsidR="0097147E" w:rsidRPr="0042648A" w:rsidRDefault="0097147E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sym w:font="Monotype Sorts" w:char="F095"/>
      </w:r>
      <w:r w:rsidRPr="0042648A">
        <w:rPr>
          <w:rFonts w:ascii="Georgia" w:hAnsi="Georgia"/>
          <w:sz w:val="22"/>
          <w:szCs w:val="22"/>
          <w:lang w:val="de-CH"/>
        </w:rPr>
        <w:t xml:space="preserve"> In der Kapelle sind ca. 40 Stühle. Wir benötigen weitere </w:t>
      </w:r>
      <w:r w:rsidR="002F35BB" w:rsidRPr="0042648A">
        <w:rPr>
          <w:rFonts w:ascii="Georgia" w:hAnsi="Georgia"/>
          <w:sz w:val="22"/>
          <w:szCs w:val="22"/>
          <w:lang w:val="de-CH"/>
        </w:rPr>
        <w:t xml:space="preserve">_____ </w:t>
      </w:r>
      <w:r w:rsidRPr="0042648A">
        <w:rPr>
          <w:rFonts w:ascii="Georgia" w:hAnsi="Georgia"/>
          <w:sz w:val="22"/>
          <w:szCs w:val="22"/>
          <w:lang w:val="de-CH"/>
        </w:rPr>
        <w:t>Stühle (höchstens 20)</w:t>
      </w:r>
    </w:p>
    <w:p w14:paraId="36DF805C" w14:textId="77777777" w:rsidR="00BD50B9" w:rsidRPr="0042648A" w:rsidRDefault="00BD50B9" w:rsidP="002F35BB">
      <w:pPr>
        <w:tabs>
          <w:tab w:val="right" w:leader="underscore" w:pos="9072"/>
        </w:tabs>
        <w:rPr>
          <w:rFonts w:ascii="Georgia" w:hAnsi="Georgia"/>
          <w:b/>
          <w:bCs/>
          <w:sz w:val="22"/>
          <w:szCs w:val="22"/>
          <w:u w:val="single"/>
          <w:lang w:val="de-CH"/>
        </w:rPr>
      </w:pPr>
    </w:p>
    <w:p w14:paraId="374C1686" w14:textId="77777777" w:rsidR="00DE09B7" w:rsidRPr="00581711" w:rsidRDefault="00DE09B7" w:rsidP="00DE09B7">
      <w:pPr>
        <w:tabs>
          <w:tab w:val="right" w:leader="underscore" w:pos="9066"/>
        </w:tabs>
        <w:rPr>
          <w:rFonts w:ascii="Georgia" w:hAnsi="Georgia"/>
          <w:bCs/>
          <w:sz w:val="22"/>
          <w:szCs w:val="22"/>
          <w:lang w:val="de-CH"/>
        </w:rPr>
      </w:pPr>
      <w:r w:rsidRPr="00581711">
        <w:rPr>
          <w:rFonts w:ascii="Georgia" w:hAnsi="Georgia"/>
          <w:bCs/>
          <w:sz w:val="22"/>
          <w:szCs w:val="22"/>
          <w:lang w:val="de-CH"/>
        </w:rPr>
        <w:t>Bemerkungen des Gesuchstellers:</w:t>
      </w:r>
      <w:r w:rsidRPr="00581711">
        <w:rPr>
          <w:rFonts w:ascii="Georgia" w:hAnsi="Georgia"/>
          <w:bCs/>
          <w:sz w:val="22"/>
          <w:szCs w:val="22"/>
          <w:lang w:val="de-CH"/>
        </w:rPr>
        <w:tab/>
      </w:r>
    </w:p>
    <w:p w14:paraId="7D08E8FE" w14:textId="77777777" w:rsidR="00DE09B7" w:rsidRPr="0042648A" w:rsidRDefault="00DE09B7" w:rsidP="00DE09B7">
      <w:pPr>
        <w:tabs>
          <w:tab w:val="right" w:leader="underscore" w:pos="9066"/>
        </w:tabs>
        <w:rPr>
          <w:rFonts w:ascii="Georgia" w:hAnsi="Georgia"/>
          <w:bCs/>
          <w:sz w:val="22"/>
          <w:szCs w:val="22"/>
          <w:lang w:val="de-CH"/>
        </w:rPr>
      </w:pPr>
    </w:p>
    <w:p w14:paraId="59DF6211" w14:textId="77777777" w:rsidR="00DE09B7" w:rsidRPr="0042648A" w:rsidRDefault="00DE09B7" w:rsidP="00DE09B7">
      <w:pPr>
        <w:tabs>
          <w:tab w:val="right" w:leader="underscore" w:pos="9066"/>
        </w:tabs>
        <w:rPr>
          <w:rFonts w:ascii="Georgia" w:hAnsi="Georgia"/>
          <w:bCs/>
          <w:sz w:val="22"/>
          <w:szCs w:val="22"/>
          <w:lang w:val="de-CH"/>
        </w:rPr>
      </w:pPr>
      <w:r w:rsidRPr="0042648A">
        <w:rPr>
          <w:rFonts w:ascii="Georgia" w:hAnsi="Georgia"/>
          <w:bCs/>
          <w:sz w:val="22"/>
          <w:szCs w:val="22"/>
          <w:lang w:val="de-CH"/>
        </w:rPr>
        <w:tab/>
      </w:r>
    </w:p>
    <w:p w14:paraId="69C20183" w14:textId="77777777" w:rsidR="002F35BB" w:rsidRPr="0042648A" w:rsidRDefault="002F35BB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52C0E88A" w14:textId="77777777" w:rsidR="0097147E" w:rsidRPr="0042648A" w:rsidRDefault="00DE09B7" w:rsidP="00DE09B7">
      <w:pPr>
        <w:tabs>
          <w:tab w:val="left" w:leader="underscore" w:pos="2835"/>
          <w:tab w:val="left" w:leader="underscore" w:pos="5670"/>
          <w:tab w:val="right" w:leader="underscore" w:pos="9066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>Ort:</w:t>
      </w:r>
      <w:r w:rsidRPr="0042648A">
        <w:rPr>
          <w:rFonts w:ascii="Georgia" w:hAnsi="Georgia"/>
          <w:sz w:val="22"/>
          <w:szCs w:val="22"/>
          <w:lang w:val="de-CH"/>
        </w:rPr>
        <w:tab/>
        <w:t>Datum:</w:t>
      </w:r>
      <w:r w:rsidRPr="0042648A">
        <w:rPr>
          <w:rFonts w:ascii="Georgia" w:hAnsi="Georgia"/>
          <w:sz w:val="22"/>
          <w:szCs w:val="22"/>
          <w:lang w:val="de-CH"/>
        </w:rPr>
        <w:tab/>
        <w:t>Funktion:</w:t>
      </w:r>
      <w:r w:rsidRPr="0042648A">
        <w:rPr>
          <w:rFonts w:ascii="Georgia" w:hAnsi="Georgia"/>
          <w:sz w:val="22"/>
          <w:szCs w:val="22"/>
          <w:lang w:val="de-CH"/>
        </w:rPr>
        <w:tab/>
      </w:r>
    </w:p>
    <w:p w14:paraId="4DA5C9D4" w14:textId="77777777" w:rsidR="00BD50B9" w:rsidRPr="0042648A" w:rsidRDefault="00BD50B9" w:rsidP="00D4596B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6C3C9FBB" w14:textId="77777777" w:rsidR="0097147E" w:rsidRPr="0042648A" w:rsidRDefault="0097147E" w:rsidP="00DE09B7">
      <w:pPr>
        <w:tabs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  <w:r w:rsidRPr="0042648A">
        <w:rPr>
          <w:rFonts w:ascii="Georgia" w:hAnsi="Georgia"/>
          <w:sz w:val="22"/>
          <w:szCs w:val="22"/>
          <w:lang w:val="de-CH"/>
        </w:rPr>
        <w:t xml:space="preserve">Unterschrift für </w:t>
      </w:r>
      <w:r w:rsidR="00DE09B7" w:rsidRPr="0042648A">
        <w:rPr>
          <w:rFonts w:ascii="Georgia" w:hAnsi="Georgia"/>
          <w:sz w:val="22"/>
          <w:szCs w:val="22"/>
          <w:lang w:val="de-CH"/>
        </w:rPr>
        <w:t>den Veranstalter:</w:t>
      </w:r>
      <w:r w:rsidR="00DE09B7" w:rsidRPr="0042648A">
        <w:rPr>
          <w:rFonts w:ascii="Georgia" w:hAnsi="Georgia"/>
          <w:sz w:val="22"/>
          <w:szCs w:val="22"/>
          <w:lang w:val="de-CH"/>
        </w:rPr>
        <w:tab/>
      </w:r>
    </w:p>
    <w:p w14:paraId="6CC8C157" w14:textId="77777777" w:rsidR="00DE09B7" w:rsidRPr="0042648A" w:rsidRDefault="00DE09B7" w:rsidP="007A1E80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szCs w:val="22"/>
          <w:lang w:val="de-CH"/>
        </w:rPr>
      </w:pPr>
    </w:p>
    <w:p w14:paraId="6CAE22E9" w14:textId="77777777" w:rsidR="0074073E" w:rsidRDefault="007A1E80" w:rsidP="00DF5E13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0"/>
          <w:szCs w:val="20"/>
          <w:lang w:val="de-CH"/>
        </w:rPr>
      </w:pPr>
      <w:r w:rsidRPr="0042648A">
        <w:rPr>
          <w:rFonts w:ascii="Georgia" w:hAnsi="Georgia"/>
          <w:sz w:val="20"/>
          <w:szCs w:val="20"/>
          <w:lang w:val="de-CH"/>
        </w:rPr>
        <w:t>Bitte senden Sie das Gesuch an: Kath. Pfarramt, Ägidius</w:t>
      </w:r>
      <w:r w:rsidR="00DF5E13">
        <w:rPr>
          <w:rFonts w:ascii="Georgia" w:hAnsi="Georgia"/>
          <w:sz w:val="20"/>
          <w:szCs w:val="20"/>
          <w:lang w:val="de-CH"/>
        </w:rPr>
        <w:t>-Tschudi-Strasse 8, 8750 Glarus oder per</w:t>
      </w:r>
    </w:p>
    <w:p w14:paraId="6F7E2BAB" w14:textId="77777777" w:rsidR="00DE09B7" w:rsidRPr="0042648A" w:rsidRDefault="00DF5E13" w:rsidP="00DF5E13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0"/>
          <w:szCs w:val="20"/>
          <w:lang w:val="de-CH"/>
        </w:rPr>
      </w:pPr>
      <w:r>
        <w:rPr>
          <w:rFonts w:ascii="Georgia" w:hAnsi="Georgia"/>
          <w:sz w:val="20"/>
          <w:szCs w:val="20"/>
          <w:lang w:val="de-CH"/>
        </w:rPr>
        <w:t xml:space="preserve">E-Mail an: </w:t>
      </w:r>
      <w:r w:rsidRPr="00DF5E13">
        <w:rPr>
          <w:rFonts w:ascii="Georgia" w:hAnsi="Georgia"/>
          <w:sz w:val="20"/>
          <w:szCs w:val="20"/>
          <w:lang w:val="de-CH"/>
        </w:rPr>
        <w:t>pfarrei@sankt-fridolin.ch</w:t>
      </w:r>
      <w:r w:rsidR="00DE09B7" w:rsidRPr="0042648A">
        <w:rPr>
          <w:rFonts w:ascii="Georgia" w:hAnsi="Georgia"/>
          <w:sz w:val="20"/>
          <w:szCs w:val="20"/>
          <w:lang w:val="de-CH"/>
        </w:rPr>
        <w:br w:type="page"/>
      </w:r>
    </w:p>
    <w:p w14:paraId="565E3608" w14:textId="77777777" w:rsidR="00EA2D11" w:rsidRPr="0042648A" w:rsidRDefault="00EA2D11" w:rsidP="00D4596B">
      <w:pPr>
        <w:tabs>
          <w:tab w:val="left" w:leader="underscore" w:pos="4536"/>
          <w:tab w:val="right" w:leader="underscore" w:pos="9072"/>
        </w:tabs>
        <w:ind w:firstLine="5812"/>
        <w:rPr>
          <w:rFonts w:ascii="Georgia" w:hAnsi="Georgia"/>
          <w:sz w:val="22"/>
          <w:lang w:val="de-CH"/>
        </w:rPr>
      </w:pPr>
    </w:p>
    <w:p w14:paraId="774BB4EF" w14:textId="77777777" w:rsidR="00EA2D11" w:rsidRPr="0042648A" w:rsidRDefault="00EA2D11" w:rsidP="007A1E80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2E692179" w14:textId="77777777" w:rsidR="007A1E80" w:rsidRPr="0042648A" w:rsidRDefault="007A1E80" w:rsidP="007A1E80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1235E11F" w14:textId="77777777" w:rsidR="007A1E80" w:rsidRPr="0042648A" w:rsidRDefault="007A1E80" w:rsidP="007A1E80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380A24A6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</w:p>
    <w:p w14:paraId="782CCB98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  <w:r w:rsidRPr="00581711">
        <w:rPr>
          <w:rFonts w:ascii="Georgia" w:hAnsi="Georgia"/>
          <w:b/>
          <w:color w:val="006564"/>
          <w:sz w:val="22"/>
          <w:lang w:val="de-CH"/>
        </w:rPr>
        <w:t xml:space="preserve">Allgemeine </w:t>
      </w:r>
      <w:r w:rsidR="00FC4C5D">
        <w:rPr>
          <w:rFonts w:ascii="Georgia" w:hAnsi="Georgia"/>
          <w:b/>
          <w:color w:val="006564"/>
          <w:sz w:val="22"/>
          <w:lang w:val="de-CH"/>
        </w:rPr>
        <w:t>Informationen</w:t>
      </w:r>
      <w:r w:rsidR="00F35B56">
        <w:rPr>
          <w:rFonts w:ascii="Georgia" w:hAnsi="Georgia"/>
          <w:b/>
          <w:color w:val="006564"/>
          <w:sz w:val="22"/>
          <w:lang w:val="de-CH"/>
        </w:rPr>
        <w:t xml:space="preserve"> und Tarife</w:t>
      </w:r>
      <w:r w:rsidR="00FC4C5D">
        <w:rPr>
          <w:rFonts w:ascii="Georgia" w:hAnsi="Georgia"/>
          <w:b/>
          <w:color w:val="006564"/>
          <w:sz w:val="22"/>
          <w:lang w:val="de-CH"/>
        </w:rPr>
        <w:t xml:space="preserve"> </w:t>
      </w:r>
    </w:p>
    <w:p w14:paraId="698B7782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</w:p>
    <w:p w14:paraId="2674A8A5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</w:p>
    <w:p w14:paraId="6476836D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 xml:space="preserve">Die </w:t>
      </w:r>
      <w:r w:rsidR="007A1E80" w:rsidRPr="0042648A">
        <w:rPr>
          <w:rFonts w:ascii="Georgia" w:hAnsi="Georgia"/>
          <w:sz w:val="22"/>
          <w:szCs w:val="22"/>
          <w:lang w:val="de-CH"/>
        </w:rPr>
        <w:t>Gesuche</w:t>
      </w:r>
      <w:r>
        <w:rPr>
          <w:rFonts w:ascii="Georgia" w:hAnsi="Georgia"/>
          <w:sz w:val="22"/>
          <w:szCs w:val="22"/>
          <w:lang w:val="de-CH"/>
        </w:rPr>
        <w:t xml:space="preserve"> sind bis spätestens </w:t>
      </w:r>
      <w:r w:rsidR="007A1E80" w:rsidRPr="0042648A">
        <w:rPr>
          <w:rFonts w:ascii="Georgia" w:hAnsi="Georgia"/>
          <w:sz w:val="22"/>
          <w:szCs w:val="22"/>
          <w:lang w:val="de-CH"/>
        </w:rPr>
        <w:t>6 Wochen vor dem Termin</w:t>
      </w:r>
      <w:r>
        <w:rPr>
          <w:rFonts w:ascii="Georgia" w:hAnsi="Georgia"/>
          <w:sz w:val="22"/>
          <w:szCs w:val="22"/>
          <w:lang w:val="de-CH"/>
        </w:rPr>
        <w:t xml:space="preserve"> einzureichen.</w:t>
      </w:r>
    </w:p>
    <w:p w14:paraId="319CE35C" w14:textId="77777777" w:rsidR="00FC4C5D" w:rsidRDefault="00FC4C5D" w:rsidP="00FC4C5D">
      <w:pPr>
        <w:rPr>
          <w:rFonts w:ascii="Georgia" w:hAnsi="Georgia"/>
          <w:sz w:val="22"/>
          <w:szCs w:val="22"/>
          <w:lang w:val="de-CH"/>
        </w:rPr>
      </w:pPr>
    </w:p>
    <w:p w14:paraId="6ACB1670" w14:textId="77777777" w:rsidR="00FC4C5D" w:rsidRDefault="00FC4C5D" w:rsidP="00FC4C5D">
      <w:pPr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 xml:space="preserve">Es ist nicht zulässig, bei Veranstaltungen jeglicher Art Eintritt zu verlangen. </w:t>
      </w:r>
      <w:r w:rsidR="0087044A">
        <w:rPr>
          <w:rFonts w:ascii="Georgia" w:hAnsi="Georgia"/>
          <w:sz w:val="22"/>
          <w:szCs w:val="22"/>
          <w:lang w:val="de-CH"/>
        </w:rPr>
        <w:t>Gestattet ist eine angekündigte</w:t>
      </w:r>
      <w:r>
        <w:rPr>
          <w:rFonts w:ascii="Georgia" w:hAnsi="Georgia"/>
          <w:sz w:val="22"/>
          <w:szCs w:val="22"/>
          <w:lang w:val="de-CH"/>
        </w:rPr>
        <w:t xml:space="preserve"> Kollekte.</w:t>
      </w:r>
    </w:p>
    <w:p w14:paraId="0C28B49C" w14:textId="77777777" w:rsidR="00FC4C5D" w:rsidRDefault="00FC4C5D" w:rsidP="00FC4C5D">
      <w:pPr>
        <w:rPr>
          <w:rFonts w:ascii="Georgia" w:hAnsi="Georgia"/>
          <w:sz w:val="22"/>
          <w:szCs w:val="22"/>
          <w:lang w:val="de-CH"/>
        </w:rPr>
      </w:pPr>
    </w:p>
    <w:p w14:paraId="10A58A22" w14:textId="77777777" w:rsidR="00FC4C5D" w:rsidRDefault="00FC4C5D" w:rsidP="00FC4C5D">
      <w:pPr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 xml:space="preserve">Die Mietpauschalpreise </w:t>
      </w:r>
      <w:r w:rsidR="00FC54B4">
        <w:rPr>
          <w:rFonts w:ascii="Georgia" w:hAnsi="Georgia"/>
          <w:sz w:val="22"/>
          <w:szCs w:val="22"/>
          <w:lang w:val="de-CH"/>
        </w:rPr>
        <w:t>betragen</w:t>
      </w:r>
      <w:r>
        <w:rPr>
          <w:rFonts w:ascii="Georgia" w:hAnsi="Georgia"/>
          <w:sz w:val="22"/>
          <w:szCs w:val="22"/>
          <w:lang w:val="de-CH"/>
        </w:rPr>
        <w:t>:</w:t>
      </w:r>
    </w:p>
    <w:p w14:paraId="39B0FC70" w14:textId="77777777" w:rsidR="00FC4C5D" w:rsidRDefault="00FC4C5D" w:rsidP="00FC4C5D">
      <w:pPr>
        <w:rPr>
          <w:rFonts w:ascii="Georgia" w:hAnsi="Georgia"/>
          <w:sz w:val="22"/>
          <w:szCs w:val="22"/>
          <w:lang w:val="de-CH"/>
        </w:rPr>
      </w:pPr>
    </w:p>
    <w:p w14:paraId="55D13678" w14:textId="77777777" w:rsidR="00FC4C5D" w:rsidRDefault="00F35B56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 xml:space="preserve">für </w:t>
      </w:r>
      <w:r w:rsidR="00FC54B4">
        <w:rPr>
          <w:rFonts w:ascii="Georgia" w:hAnsi="Georgia"/>
          <w:sz w:val="22"/>
          <w:szCs w:val="22"/>
          <w:lang w:val="de-CH"/>
        </w:rPr>
        <w:t xml:space="preserve">Mitglieder der </w:t>
      </w:r>
      <w:r>
        <w:rPr>
          <w:rFonts w:ascii="Georgia" w:hAnsi="Georgia"/>
          <w:sz w:val="22"/>
          <w:szCs w:val="22"/>
          <w:lang w:val="de-CH"/>
        </w:rPr>
        <w:t>Kirchgemeinde</w:t>
      </w:r>
      <w:r w:rsidR="00FC4C5D">
        <w:rPr>
          <w:rFonts w:ascii="Georgia" w:hAnsi="Georgia"/>
          <w:sz w:val="22"/>
          <w:szCs w:val="22"/>
          <w:lang w:val="de-CH"/>
        </w:rPr>
        <w:tab/>
        <w:t>kostenlos</w:t>
      </w:r>
    </w:p>
    <w:p w14:paraId="56237501" w14:textId="77777777" w:rsidR="00FC4C5D" w:rsidRDefault="00F35B56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 xml:space="preserve">für </w:t>
      </w:r>
      <w:r w:rsidR="00FC54B4">
        <w:rPr>
          <w:rFonts w:ascii="Georgia" w:hAnsi="Georgia"/>
          <w:sz w:val="22"/>
          <w:szCs w:val="22"/>
          <w:lang w:val="de-CH"/>
        </w:rPr>
        <w:t>N</w:t>
      </w:r>
      <w:r>
        <w:rPr>
          <w:rFonts w:ascii="Georgia" w:hAnsi="Georgia"/>
          <w:sz w:val="22"/>
          <w:szCs w:val="22"/>
          <w:lang w:val="de-CH"/>
        </w:rPr>
        <w:t>icht</w:t>
      </w:r>
      <w:r w:rsidR="00FC54B4">
        <w:rPr>
          <w:rFonts w:ascii="Georgia" w:hAnsi="Georgia"/>
          <w:sz w:val="22"/>
          <w:szCs w:val="22"/>
          <w:lang w:val="de-CH"/>
        </w:rPr>
        <w:t>m</w:t>
      </w:r>
      <w:r>
        <w:rPr>
          <w:rFonts w:ascii="Georgia" w:hAnsi="Georgia"/>
          <w:sz w:val="22"/>
          <w:szCs w:val="22"/>
          <w:lang w:val="de-CH"/>
        </w:rPr>
        <w:t>itglieder</w:t>
      </w:r>
      <w:r w:rsidR="00FC4C5D">
        <w:rPr>
          <w:rFonts w:ascii="Georgia" w:hAnsi="Georgia"/>
          <w:sz w:val="22"/>
          <w:szCs w:val="22"/>
          <w:lang w:val="de-CH"/>
        </w:rPr>
        <w:tab/>
        <w:t xml:space="preserve">CHF </w:t>
      </w:r>
      <w:r>
        <w:rPr>
          <w:rFonts w:ascii="Georgia" w:hAnsi="Georgia"/>
          <w:sz w:val="22"/>
          <w:szCs w:val="22"/>
          <w:lang w:val="de-CH"/>
        </w:rPr>
        <w:t>300.00</w:t>
      </w:r>
    </w:p>
    <w:p w14:paraId="294C9848" w14:textId="77777777" w:rsidR="00FC4C5D" w:rsidRDefault="00FC4C5D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</w:p>
    <w:p w14:paraId="7A7AD1BA" w14:textId="77777777" w:rsidR="00FC4C5D" w:rsidRDefault="00FC54B4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  <w:r>
        <w:rPr>
          <w:rFonts w:ascii="Georgia" w:hAnsi="Georgia"/>
          <w:sz w:val="22"/>
          <w:szCs w:val="22"/>
          <w:lang w:val="de-CH"/>
        </w:rPr>
        <w:t>Tauffeier Nichtmitglieder</w:t>
      </w:r>
      <w:r w:rsidR="00FC4C5D">
        <w:rPr>
          <w:rFonts w:ascii="Georgia" w:hAnsi="Georgia"/>
          <w:sz w:val="22"/>
          <w:szCs w:val="22"/>
          <w:lang w:val="de-CH"/>
        </w:rPr>
        <w:tab/>
        <w:t xml:space="preserve">CHF </w:t>
      </w:r>
      <w:r w:rsidR="00730A16">
        <w:rPr>
          <w:rFonts w:ascii="Georgia" w:hAnsi="Georgia"/>
          <w:sz w:val="22"/>
          <w:szCs w:val="22"/>
          <w:lang w:val="de-CH"/>
        </w:rPr>
        <w:t>1</w:t>
      </w:r>
      <w:r w:rsidR="00F35B56">
        <w:rPr>
          <w:rFonts w:ascii="Georgia" w:hAnsi="Georgia"/>
          <w:sz w:val="22"/>
          <w:szCs w:val="22"/>
          <w:lang w:val="de-CH"/>
        </w:rPr>
        <w:t>5</w:t>
      </w:r>
      <w:r w:rsidR="00FC4C5D">
        <w:rPr>
          <w:rFonts w:ascii="Georgia" w:hAnsi="Georgia"/>
          <w:sz w:val="22"/>
          <w:szCs w:val="22"/>
          <w:lang w:val="de-CH"/>
        </w:rPr>
        <w:t>0.00</w:t>
      </w:r>
    </w:p>
    <w:p w14:paraId="54CCC906" w14:textId="77777777" w:rsidR="00DF5E13" w:rsidRDefault="00DF5E13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</w:p>
    <w:p w14:paraId="4F48E024" w14:textId="77777777" w:rsidR="00DF5E13" w:rsidRPr="00B15D15" w:rsidRDefault="00DF5E13" w:rsidP="00DF5E13">
      <w:pPr>
        <w:rPr>
          <w:rFonts w:ascii="Georgia" w:hAnsi="Georgia"/>
          <w:sz w:val="22"/>
          <w:szCs w:val="22"/>
          <w:lang w:val="de-CH"/>
        </w:rPr>
      </w:pPr>
      <w:r w:rsidRPr="00B15D15">
        <w:rPr>
          <w:rFonts w:ascii="Georgia" w:hAnsi="Georgia"/>
          <w:sz w:val="22"/>
          <w:szCs w:val="22"/>
          <w:lang w:val="de-CH"/>
        </w:rPr>
        <w:t>Vom 1.</w:t>
      </w:r>
      <w:r w:rsidR="00483E2F">
        <w:rPr>
          <w:rFonts w:ascii="Georgia" w:hAnsi="Georgia"/>
          <w:sz w:val="22"/>
          <w:szCs w:val="22"/>
          <w:lang w:val="de-CH"/>
        </w:rPr>
        <w:t xml:space="preserve"> </w:t>
      </w:r>
      <w:r w:rsidRPr="00B15D15">
        <w:rPr>
          <w:rFonts w:ascii="Georgia" w:hAnsi="Georgia"/>
          <w:sz w:val="22"/>
          <w:szCs w:val="22"/>
          <w:lang w:val="de-CH"/>
        </w:rPr>
        <w:t xml:space="preserve">Oktober bis 30. April wird ein </w:t>
      </w:r>
      <w:r w:rsidRPr="00FC54B4">
        <w:rPr>
          <w:rFonts w:ascii="Georgia" w:hAnsi="Georgia"/>
          <w:b/>
          <w:sz w:val="22"/>
          <w:szCs w:val="22"/>
          <w:lang w:val="de-CH"/>
        </w:rPr>
        <w:t>Heizzuschlag</w:t>
      </w:r>
      <w:r w:rsidRPr="00B15D15">
        <w:rPr>
          <w:rFonts w:ascii="Georgia" w:hAnsi="Georgia"/>
          <w:sz w:val="22"/>
          <w:szCs w:val="22"/>
          <w:lang w:val="de-CH"/>
        </w:rPr>
        <w:t xml:space="preserve"> von Fr.30.- verrechnet.</w:t>
      </w:r>
    </w:p>
    <w:p w14:paraId="39CBB3AC" w14:textId="77777777" w:rsidR="00F35B56" w:rsidRDefault="00F35B56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</w:p>
    <w:p w14:paraId="56B8AB38" w14:textId="77777777" w:rsidR="00FC4C5D" w:rsidRDefault="00FC4C5D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</w:p>
    <w:p w14:paraId="058D661A" w14:textId="1B954C57" w:rsidR="00FC4C5D" w:rsidRPr="00FC4C5D" w:rsidRDefault="00FC4C5D" w:rsidP="00FC4C5D">
      <w:pPr>
        <w:tabs>
          <w:tab w:val="left" w:pos="6804"/>
        </w:tabs>
        <w:rPr>
          <w:rFonts w:ascii="Georgia" w:hAnsi="Georgia"/>
          <w:sz w:val="22"/>
          <w:szCs w:val="22"/>
        </w:rPr>
      </w:pPr>
      <w:proofErr w:type="spellStart"/>
      <w:r w:rsidRPr="00FC4C5D">
        <w:rPr>
          <w:rFonts w:ascii="Georgia" w:hAnsi="Georgia"/>
          <w:sz w:val="22"/>
          <w:szCs w:val="22"/>
        </w:rPr>
        <w:t>Burgsigristin</w:t>
      </w:r>
      <w:proofErr w:type="spellEnd"/>
      <w:r w:rsidRPr="00FC4C5D">
        <w:rPr>
          <w:rFonts w:ascii="Georgia" w:hAnsi="Georgia"/>
          <w:sz w:val="22"/>
          <w:szCs w:val="22"/>
        </w:rPr>
        <w:t>: Frau I. Bento, auf der Burg 1, 8750 Glarus, Tel. 0</w:t>
      </w:r>
      <w:r w:rsidR="001D059E">
        <w:rPr>
          <w:rFonts w:ascii="Georgia" w:hAnsi="Georgia"/>
          <w:sz w:val="22"/>
          <w:szCs w:val="22"/>
        </w:rPr>
        <w:t xml:space="preserve">76 425 </w:t>
      </w:r>
      <w:r w:rsidR="00D21928">
        <w:rPr>
          <w:rFonts w:ascii="Georgia" w:hAnsi="Georgia"/>
          <w:sz w:val="22"/>
          <w:szCs w:val="22"/>
        </w:rPr>
        <w:t>23</w:t>
      </w:r>
      <w:r w:rsidR="001D059E">
        <w:rPr>
          <w:rFonts w:ascii="Georgia" w:hAnsi="Georgia"/>
          <w:sz w:val="22"/>
          <w:szCs w:val="22"/>
        </w:rPr>
        <w:t xml:space="preserve"> 34</w:t>
      </w:r>
    </w:p>
    <w:p w14:paraId="1C92B65C" w14:textId="77777777" w:rsidR="00FC4C5D" w:rsidRDefault="00FC4C5D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</w:p>
    <w:p w14:paraId="436AA2C4" w14:textId="02D9009C" w:rsidR="00772B95" w:rsidRDefault="00772B95" w:rsidP="00FC4C5D">
      <w:pPr>
        <w:tabs>
          <w:tab w:val="left" w:pos="6804"/>
        </w:tabs>
        <w:rPr>
          <w:rFonts w:ascii="Georgia" w:hAnsi="Georgia"/>
          <w:sz w:val="22"/>
          <w:szCs w:val="22"/>
          <w:lang w:val="de-CH"/>
        </w:rPr>
      </w:pPr>
      <w:r w:rsidRPr="004273E9">
        <w:rPr>
          <w:rFonts w:ascii="Georgia" w:eastAsia="Times New Roman" w:hAnsi="Georgia"/>
          <w:sz w:val="22"/>
          <w:szCs w:val="22"/>
          <w:lang w:val="de-CH" w:eastAsia="de-DE"/>
        </w:rPr>
        <w:t>Bei Fragen wenden Sie sich bitte an das Sekretariat.</w:t>
      </w:r>
      <w:r w:rsidR="001D059E">
        <w:rPr>
          <w:rFonts w:ascii="Georgia" w:eastAsia="Times New Roman" w:hAnsi="Georgia"/>
          <w:sz w:val="22"/>
          <w:szCs w:val="22"/>
          <w:lang w:val="de-CH" w:eastAsia="de-DE"/>
        </w:rPr>
        <w:t xml:space="preserve"> </w:t>
      </w:r>
    </w:p>
    <w:p w14:paraId="6CF30DA5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</w:p>
    <w:p w14:paraId="435F67FB" w14:textId="77777777" w:rsidR="0042648A" w:rsidRDefault="0042648A" w:rsidP="00FC4C5D">
      <w:pPr>
        <w:rPr>
          <w:rFonts w:ascii="Georgia" w:hAnsi="Georgia"/>
          <w:sz w:val="22"/>
          <w:szCs w:val="22"/>
          <w:lang w:val="de-CH"/>
        </w:rPr>
      </w:pPr>
    </w:p>
    <w:p w14:paraId="3E24D788" w14:textId="77777777" w:rsidR="007A1E80" w:rsidRPr="00D34B2D" w:rsidRDefault="00DF5E13" w:rsidP="00FC4C5D">
      <w:pPr>
        <w:rPr>
          <w:rFonts w:ascii="Georgia" w:hAnsi="Georgia"/>
          <w:b/>
          <w:color w:val="006564"/>
          <w:sz w:val="22"/>
          <w:lang w:val="de-CH"/>
        </w:rPr>
      </w:pPr>
      <w:r>
        <w:rPr>
          <w:rFonts w:ascii="Georgia" w:hAnsi="Georgia"/>
          <w:b/>
          <w:color w:val="006564"/>
          <w:sz w:val="22"/>
          <w:lang w:val="de-CH"/>
        </w:rPr>
        <w:t>Die Burgkapelle ist ein Haus Gottes und wir bitten Sie um den nötigen Respekt.</w:t>
      </w:r>
    </w:p>
    <w:p w14:paraId="266D63F6" w14:textId="77777777" w:rsidR="007A1E80" w:rsidRPr="0042648A" w:rsidRDefault="007A1E80" w:rsidP="00FC4C5D">
      <w:pPr>
        <w:rPr>
          <w:rFonts w:ascii="Georgia" w:hAnsi="Georgia"/>
          <w:b/>
          <w:bCs/>
          <w:sz w:val="22"/>
          <w:szCs w:val="22"/>
          <w:lang w:val="de-CH"/>
        </w:rPr>
      </w:pPr>
    </w:p>
    <w:p w14:paraId="4DA088E4" w14:textId="35076CC9" w:rsidR="007A1E80" w:rsidRDefault="001A7E42" w:rsidP="001D059E">
      <w:pPr>
        <w:tabs>
          <w:tab w:val="left" w:leader="underscore" w:pos="4536"/>
          <w:tab w:val="right" w:leader="underscore" w:pos="9072"/>
        </w:tabs>
        <w:jc w:val="both"/>
        <w:rPr>
          <w:rFonts w:ascii="Georgia" w:hAnsi="Georgia"/>
          <w:sz w:val="22"/>
          <w:lang w:val="de-CH"/>
        </w:rPr>
      </w:pPr>
      <w:r>
        <w:rPr>
          <w:rFonts w:ascii="Georgia" w:hAnsi="Georgia"/>
          <w:sz w:val="22"/>
          <w:lang w:val="de-CH"/>
        </w:rPr>
        <w:t>Die Pfarrei</w:t>
      </w:r>
      <w:r w:rsidR="00FC4C5D">
        <w:rPr>
          <w:rFonts w:ascii="Georgia" w:hAnsi="Georgia"/>
          <w:sz w:val="22"/>
          <w:lang w:val="de-CH"/>
        </w:rPr>
        <w:t xml:space="preserve"> wünscht Ihnen einen angenehmen Aufenthalt </w:t>
      </w:r>
      <w:r>
        <w:rPr>
          <w:rFonts w:ascii="Georgia" w:hAnsi="Georgia"/>
          <w:sz w:val="22"/>
          <w:lang w:val="de-CH"/>
        </w:rPr>
        <w:t>bei</w:t>
      </w:r>
      <w:r w:rsidR="00FC4C5D">
        <w:rPr>
          <w:rFonts w:ascii="Georgia" w:hAnsi="Georgia"/>
          <w:sz w:val="22"/>
          <w:lang w:val="de-CH"/>
        </w:rPr>
        <w:t xml:space="preserve"> Ihrem Anlass in der Burgkapelle.</w:t>
      </w:r>
    </w:p>
    <w:p w14:paraId="22B07955" w14:textId="77777777" w:rsidR="00937595" w:rsidRDefault="00937595" w:rsidP="0042648A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672B77EF" w14:textId="77777777" w:rsidR="00937595" w:rsidRDefault="00937595" w:rsidP="0042648A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09A505A9" w14:textId="77777777" w:rsidR="00937595" w:rsidRDefault="00937595" w:rsidP="0042648A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1AD6E536" w14:textId="77777777" w:rsidR="00937595" w:rsidRDefault="00937595" w:rsidP="0042648A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p w14:paraId="412400AA" w14:textId="77777777" w:rsidR="00937595" w:rsidRDefault="00937595" w:rsidP="0042648A">
      <w:pPr>
        <w:tabs>
          <w:tab w:val="left" w:leader="underscore" w:pos="4536"/>
          <w:tab w:val="right" w:leader="underscore" w:pos="9072"/>
        </w:tabs>
        <w:rPr>
          <w:rFonts w:ascii="Georgia" w:hAnsi="Georgia"/>
          <w:sz w:val="22"/>
          <w:lang w:val="de-CH"/>
        </w:rPr>
      </w:pPr>
    </w:p>
    <w:sectPr w:rsidR="00937595" w:rsidSect="00182C41">
      <w:headerReference w:type="default" r:id="rId11"/>
      <w:footerReference w:type="default" r:id="rId12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BE884" w14:textId="77777777" w:rsidR="007C7203" w:rsidRDefault="007C7203">
      <w:r>
        <w:separator/>
      </w:r>
    </w:p>
  </w:endnote>
  <w:endnote w:type="continuationSeparator" w:id="0">
    <w:p w14:paraId="136B77B0" w14:textId="77777777" w:rsidR="007C7203" w:rsidRDefault="007C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2B2C" w14:textId="77777777" w:rsidR="00FC6B0A" w:rsidRDefault="00215180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5D60EF8A" wp14:editId="6AD2678F">
          <wp:simplePos x="0" y="0"/>
          <wp:positionH relativeFrom="column">
            <wp:align>center</wp:align>
          </wp:positionH>
          <wp:positionV relativeFrom="paragraph">
            <wp:posOffset>-3810</wp:posOffset>
          </wp:positionV>
          <wp:extent cx="7559040" cy="685800"/>
          <wp:effectExtent l="25400" t="0" r="10160" b="0"/>
          <wp:wrapNone/>
          <wp:docPr id="5" name="Bild 4" descr="kirchFu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rchFus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A4E81" w14:textId="77777777" w:rsidR="007C7203" w:rsidRDefault="007C7203">
      <w:r>
        <w:separator/>
      </w:r>
    </w:p>
  </w:footnote>
  <w:footnote w:type="continuationSeparator" w:id="0">
    <w:p w14:paraId="69CB046F" w14:textId="77777777" w:rsidR="007C7203" w:rsidRDefault="007C7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6566" w14:textId="77777777" w:rsidR="00FC6B0A" w:rsidRDefault="00215180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2C059650" wp14:editId="6D645041">
          <wp:simplePos x="0" y="0"/>
          <wp:positionH relativeFrom="column">
            <wp:posOffset>-861060</wp:posOffset>
          </wp:positionH>
          <wp:positionV relativeFrom="paragraph">
            <wp:posOffset>4124960</wp:posOffset>
          </wp:positionV>
          <wp:extent cx="7559040" cy="6121400"/>
          <wp:effectExtent l="25400" t="0" r="10160" b="0"/>
          <wp:wrapNone/>
          <wp:docPr id="7" name="Bild 6" descr="wasserzeich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asserzeich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612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3C67BB9C" wp14:editId="72951C05">
          <wp:simplePos x="0" y="0"/>
          <wp:positionH relativeFrom="column">
            <wp:align>center</wp:align>
          </wp:positionH>
          <wp:positionV relativeFrom="paragraph">
            <wp:posOffset>-446405</wp:posOffset>
          </wp:positionV>
          <wp:extent cx="7559040" cy="1193800"/>
          <wp:effectExtent l="25400" t="0" r="10160" b="0"/>
          <wp:wrapNone/>
          <wp:docPr id="6" name="Bild 5" descr="KirchBrief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irchBriefkop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93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F0035"/>
    <w:multiLevelType w:val="hybridMultilevel"/>
    <w:tmpl w:val="0DAE14AE"/>
    <w:lvl w:ilvl="0" w:tplc="694E5C58">
      <w:numFmt w:val="bullet"/>
      <w:lvlText w:val="-"/>
      <w:lvlJc w:val="left"/>
      <w:pPr>
        <w:ind w:left="720" w:hanging="360"/>
      </w:pPr>
      <w:rPr>
        <w:rFonts w:ascii="Georgia" w:eastAsia="Cambria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203"/>
    <w:rsid w:val="00056AA2"/>
    <w:rsid w:val="00073B9B"/>
    <w:rsid w:val="000C3969"/>
    <w:rsid w:val="0011054C"/>
    <w:rsid w:val="00182C41"/>
    <w:rsid w:val="00185897"/>
    <w:rsid w:val="001A7E42"/>
    <w:rsid w:val="001C1DCA"/>
    <w:rsid w:val="001D059E"/>
    <w:rsid w:val="00215180"/>
    <w:rsid w:val="00264673"/>
    <w:rsid w:val="002F35BB"/>
    <w:rsid w:val="0042648A"/>
    <w:rsid w:val="00483E2F"/>
    <w:rsid w:val="0057415E"/>
    <w:rsid w:val="00581711"/>
    <w:rsid w:val="005926D1"/>
    <w:rsid w:val="00664EFA"/>
    <w:rsid w:val="006D28C0"/>
    <w:rsid w:val="00730A16"/>
    <w:rsid w:val="0074073E"/>
    <w:rsid w:val="00772B95"/>
    <w:rsid w:val="00777880"/>
    <w:rsid w:val="007A1E80"/>
    <w:rsid w:val="007C7203"/>
    <w:rsid w:val="0087044A"/>
    <w:rsid w:val="008B6AF1"/>
    <w:rsid w:val="00937595"/>
    <w:rsid w:val="0097147E"/>
    <w:rsid w:val="00971B07"/>
    <w:rsid w:val="009B4AEC"/>
    <w:rsid w:val="009B64C5"/>
    <w:rsid w:val="00A53864"/>
    <w:rsid w:val="00A753A0"/>
    <w:rsid w:val="00AC432A"/>
    <w:rsid w:val="00B837CF"/>
    <w:rsid w:val="00B95A5F"/>
    <w:rsid w:val="00BD50B9"/>
    <w:rsid w:val="00CC43C0"/>
    <w:rsid w:val="00D21928"/>
    <w:rsid w:val="00D34B2D"/>
    <w:rsid w:val="00D4596B"/>
    <w:rsid w:val="00DA458E"/>
    <w:rsid w:val="00DE09B7"/>
    <w:rsid w:val="00DF5E13"/>
    <w:rsid w:val="00EA2D11"/>
    <w:rsid w:val="00EF4813"/>
    <w:rsid w:val="00F22A61"/>
    <w:rsid w:val="00F35B56"/>
    <w:rsid w:val="00FC4C5D"/>
    <w:rsid w:val="00FC54B4"/>
    <w:rsid w:val="00FC6B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."/>
  <w:listSeparator w:val=";"/>
  <w14:docId w14:val="1D244D29"/>
  <w15:docId w15:val="{A3991B1B-FBD3-47B4-9C33-C139C027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7678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97147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rial" w:eastAsia="Times New Roman" w:hAnsi="Arial"/>
      <w:b/>
      <w:bCs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DE7678"/>
  </w:style>
  <w:style w:type="paragraph" w:styleId="Kopfzeile">
    <w:name w:val="header"/>
    <w:basedOn w:val="Standard"/>
    <w:link w:val="KopfzeileZchn"/>
    <w:uiPriority w:val="99"/>
    <w:semiHidden/>
    <w:unhideWhenUsed/>
    <w:rsid w:val="00182C4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82C4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182C4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82C41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A2D1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7147E"/>
    <w:rPr>
      <w:rFonts w:ascii="Arial" w:eastAsia="Times New Roman" w:hAnsi="Arial"/>
      <w:b/>
      <w:bCs/>
      <w:sz w:val="24"/>
      <w:szCs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DF5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nmeldeformulare\Burgkapelle_Gesuch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0DFAE59C495A469ADF7A582619C955" ma:contentTypeVersion="11" ma:contentTypeDescription="Ein neues Dokument erstellen." ma:contentTypeScope="" ma:versionID="82bc92d119d56101aee61e8007f7754a">
  <xsd:schema xmlns:xsd="http://www.w3.org/2001/XMLSchema" xmlns:xs="http://www.w3.org/2001/XMLSchema" xmlns:p="http://schemas.microsoft.com/office/2006/metadata/properties" xmlns:ns2="e2101387-cbdb-4f43-a41c-b25fd0b5d71d" xmlns:ns3="aaf65a04-ea3f-4c9c-9654-b4561729203c" targetNamespace="http://schemas.microsoft.com/office/2006/metadata/properties" ma:root="true" ma:fieldsID="85ae2fc147b038e676a6778a94dbed3c" ns2:_="" ns3:_="">
    <xsd:import namespace="e2101387-cbdb-4f43-a41c-b25fd0b5d71d"/>
    <xsd:import namespace="aaf65a04-ea3f-4c9c-9654-b4561729203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01387-cbdb-4f43-a41c-b25fd0b5d71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4fb705d0-7f76-4584-b2bb-001ffe879544}" ma:internalName="TaxCatchAll" ma:showField="CatchAllData" ma:web="e2101387-cbdb-4f43-a41c-b25fd0b5d7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65a04-ea3f-4c9c-9654-b45617292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f4f84de7-015d-43da-a4f0-62b3023ed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f65a04-ea3f-4c9c-9654-b4561729203c">
      <Terms xmlns="http://schemas.microsoft.com/office/infopath/2007/PartnerControls"/>
    </lcf76f155ced4ddcb4097134ff3c332f>
    <TaxCatchAll xmlns="e2101387-cbdb-4f43-a41c-b25fd0b5d71d" xsi:nil="true"/>
    <_dlc_DocId xmlns="e2101387-cbdb-4f43-a41c-b25fd0b5d71d">CS73XZPH2KUM-1981527235-5378</_dlc_DocId>
    <_dlc_DocIdUrl xmlns="e2101387-cbdb-4f43-a41c-b25fd0b5d71d">
      <Url>https://kirchenrat.sharepoint.com/sites/Pfarrei/_layouts/15/DocIdRedir.aspx?ID=CS73XZPH2KUM-1981527235-5378</Url>
      <Description>CS73XZPH2KUM-1981527235-5378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F69E18-5CEC-4738-B843-CD7281613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01387-cbdb-4f43-a41c-b25fd0b5d71d"/>
    <ds:schemaRef ds:uri="aaf65a04-ea3f-4c9c-9654-b45617292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F6B58D-EB07-479B-98FF-EAA13C81891A}">
  <ds:schemaRefs>
    <ds:schemaRef ds:uri="http://schemas.microsoft.com/office/2006/metadata/properties"/>
    <ds:schemaRef ds:uri="http://schemas.microsoft.com/office/infopath/2007/PartnerControls"/>
    <ds:schemaRef ds:uri="aaf65a04-ea3f-4c9c-9654-b4561729203c"/>
    <ds:schemaRef ds:uri="e2101387-cbdb-4f43-a41c-b25fd0b5d71d"/>
  </ds:schemaRefs>
</ds:datastoreItem>
</file>

<file path=customXml/itemProps3.xml><?xml version="1.0" encoding="utf-8"?>
<ds:datastoreItem xmlns:ds="http://schemas.openxmlformats.org/officeDocument/2006/customXml" ds:itemID="{1FD2F99A-0C49-452A-BD63-4E72509BED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34FB10-D5E5-4753-AFE3-1A336C328F1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Burgkapelle_Gesuch.dotx</Template>
  <TotalTime>0</TotalTime>
  <Pages>2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BroncoKunst GmbH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Markus</cp:lastModifiedBy>
  <cp:revision>5</cp:revision>
  <dcterms:created xsi:type="dcterms:W3CDTF">2023-06-08T08:51:00Z</dcterms:created>
  <dcterms:modified xsi:type="dcterms:W3CDTF">2025-08-26T11:56:00Z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0x010100EA0DFAE59C495A469ADF7A582619C955</vt:lpwstr>
  </property>
  <property fmtid="{D5CDD505-2E9C-101B-9397-08002B2CF9AE}" pid="3" name="_dlc_DocIdItemGuid">
    <vt:lpwstr>d83cf862-870d-433e-a190-3f73977beb69</vt:lpwstr>
  </property>
  <property fmtid="{D5CDD505-2E9C-101B-9397-08002B2CF9AE}" pid="4" name="MediaServiceImageTags">
    <vt:lpwstr/>
  </property>
</Properties>
</file>